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6A" w:rsidRDefault="00886B6A" w:rsidP="009A2489"/>
    <w:p w:rsidR="00886B6A" w:rsidRDefault="00886B6A" w:rsidP="009A2489">
      <w:r>
        <w:rPr>
          <w:noProof/>
        </w:rPr>
        <w:drawing>
          <wp:inline distT="0" distB="0" distL="0" distR="0">
            <wp:extent cx="6479540" cy="8510071"/>
            <wp:effectExtent l="19050" t="0" r="0" b="0"/>
            <wp:docPr id="1" name="Рисунок 1" descr="C:\Users\Admin\Desktop\курдина\аттестация раб. мест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урдина\аттестация раб. мест\отч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51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B6A" w:rsidRDefault="00886B6A" w:rsidP="009A2489"/>
    <w:p w:rsidR="00886B6A" w:rsidRDefault="00886B6A" w:rsidP="009A2489"/>
    <w:p w:rsidR="00886B6A" w:rsidRDefault="00886B6A" w:rsidP="009A2489"/>
    <w:p w:rsidR="00886B6A" w:rsidRDefault="00886B6A" w:rsidP="009A2489"/>
    <w:p w:rsidR="00886B6A" w:rsidRDefault="00886B6A" w:rsidP="009A2489"/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Тамала\\ARMv51_files\\9F1A5F5F4ED240F19F5DF6457C1A34FB\\Карта СОУТ.docx" \!  \* MERGEFORMAT </w:instrText>
      </w:r>
      <w:r w:rsidRPr="004E3406">
        <w:fldChar w:fldCharType="separate"/>
      </w:r>
      <w:bookmarkStart w:id="0" w:name="header_org_name"/>
      <w:bookmarkEnd w:id="0"/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>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1" w:name="header_org_info"/>
            <w:bookmarkEnd w:id="1"/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header_table"/>
            <w:bookmarkEnd w:id="2"/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Заведующий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21959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bookmarkStart w:id="3" w:name="rm_name_table"/>
            <w:bookmarkEnd w:id="3"/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bookmarkStart w:id="4" w:name="col_rm_table"/>
            <w:bookmarkEnd w:id="4"/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068-596-890-43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  <w:bookmarkStart w:id="5" w:name="snils_table"/>
            <w:bookmarkEnd w:id="5"/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Персональный компьютер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6" w:name="s030_table"/>
            <w:bookmarkEnd w:id="6"/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7" w:name="s030_1"/>
            <w:bookmarkEnd w:id="7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8" w:name="s030_2"/>
            <w:bookmarkEnd w:id="8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9" w:name="s030_3"/>
            <w:bookmarkEnd w:id="9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0" w:name="s030_4"/>
            <w:bookmarkEnd w:id="10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1" w:name="s030_5"/>
            <w:bookmarkEnd w:id="11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2" w:name="s030_6"/>
            <w:bookmarkEnd w:id="12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3" w:name="s030_7"/>
            <w:bookmarkEnd w:id="13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4" w:name="s030_8"/>
            <w:bookmarkEnd w:id="14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5" w:name="s030_9"/>
            <w:bookmarkEnd w:id="15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6" w:name="s030_10"/>
            <w:bookmarkEnd w:id="16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7" w:name="s030_11"/>
            <w:bookmarkEnd w:id="17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8" w:name="s030_12"/>
            <w:bookmarkEnd w:id="18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19" w:name="s030_13"/>
            <w:bookmarkEnd w:id="19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20" w:name="s030_14"/>
            <w:bookmarkEnd w:id="20"/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  <w:bookmarkStart w:id="21" w:name="s030_itog3"/>
            <w:bookmarkEnd w:id="21"/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bookmarkStart w:id="22" w:name="s030_itog"/>
            <w:bookmarkEnd w:id="22"/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bookmarkStart w:id="23" w:name="s040_1"/>
            <w:bookmarkEnd w:id="23"/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bookmarkStart w:id="24" w:name="s040_2"/>
            <w:bookmarkEnd w:id="24"/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bookmarkStart w:id="25" w:name="s040_3"/>
            <w:bookmarkEnd w:id="25"/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bookmarkStart w:id="26" w:name="s040_4"/>
            <w:bookmarkEnd w:id="26"/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bookmarkStart w:id="27" w:name="s040_5"/>
            <w:bookmarkEnd w:id="27"/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bookmarkStart w:id="28" w:name="s040_6"/>
            <w:bookmarkEnd w:id="28"/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bookmarkStart w:id="29" w:name="s040_7"/>
            <w:bookmarkEnd w:id="29"/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  <w:bookmarkStart w:id="30" w:name="com_pred"/>
            <w:bookmarkEnd w:id="3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bookmarkStart w:id="31" w:name="s070_1"/>
            <w:bookmarkEnd w:id="31"/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0F7F9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  <w:bookmarkStart w:id="32" w:name="com_chlens"/>
            <w:bookmarkEnd w:id="3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bookmarkStart w:id="33" w:name="s070_2"/>
            <w:bookmarkEnd w:id="33"/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0F7F9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0F7F9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bookmarkStart w:id="34" w:name="fio_users"/>
            <w:bookmarkEnd w:id="34"/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  <w:bookmarkStart w:id="35" w:name="fio_rabs"/>
            <w:bookmarkEnd w:id="35"/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bookmarkStart w:id="36" w:name="s070_3"/>
            <w:bookmarkEnd w:id="36"/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F9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Тамала\\ARMv51_files\\D94F8DE6055247EDBD21571AAA27F1AA\\Карта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>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2-438-18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Помощник воспитателя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16844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006-750-358-35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Уборочный инвентарь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Дезинфицирующее средство "Жавелар"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3D7F0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3D7F00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3D7F00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D7F0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13"/>
          <w:footerReference w:type="default" r:id="rId14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Тамала\\ARMv51_files\\47B44F5E1CDD42EB8A8C308E271236C2\\Карта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>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3-438-18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Помощник воспитателя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16844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006-750-379-40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Уборочный инвентарь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Дезинфицирующее средство "Жавелар"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DC2C9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3D7F00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3D7F00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C2C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15"/>
          <w:footerReference w:type="default" r:id="rId16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Тамала\\ARMv51_files\\A1C95B62A93E454BAB45A463EA0C491B\\Карта СОУТ1.docx"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4-438-18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Заведующий хозяйством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22181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96, от 27.03.2018 г. N 197)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013-590-984-50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Не используется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536D7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0F7F9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0F7F9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36D7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17"/>
          <w:footerReference w:type="default" r:id="rId18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Тамала\\ARMv51_files\\0853DDFA130645F79856646B9311944F\\Карта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5-438-18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Повар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16675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Выпуск 51. Раздел "Торговля и общественное питание" (утв. постановлением Минтруда России от 5 марта 2004 г. N 30)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145-627-689-92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Электрическая плита, скороварка, духовой шкаф, пароконвектомат, хлеборезка, овощерезка, мясорубка, тестомешалка, холодильный стол, картофелечистка, холодильник, весы электронные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Продукты питания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15. (1 раз в год),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DC362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D73D1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D73D1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C362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19"/>
          <w:footerReference w:type="default" r:id="rId2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Тамала\\ARMv51_files\\7C0CABAE831240DCB554012F51ACD3AE\\Карта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6-438-18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Прачка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Отсутствует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Отсутствует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013-590-984-50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Стиральная машина, гладильные принадлежности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Детский стиральный порошок «Ушастый нянь»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lastRenderedPageBreak/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29171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29171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29171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9171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21"/>
          <w:footerReference w:type="default" r:id="rId22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Тамала\\ARMv51_files\\BEBD00D5167D46AA86C1724CA0206855\\Карта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7-438-18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Сторож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18883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2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2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020-793-621-37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013-590-087-26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Не используется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1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68689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416283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416283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8689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23"/>
          <w:footerReference w:type="default" r:id="rId24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Тамала\\ARMv51_files\\21F05FFBE5B648828E89025593E20564\\Карта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8-438-18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Музыкальный руководитель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24255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Педагогические работники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040-815-260-22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Музыкальные инструменты, музыкальное оборудование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2B2D4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2B2D43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2B2D43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B2D4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25"/>
          <w:footerReference w:type="default" r:id="rId26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Тамала\\ARMv51_files\\1C12CCCA141B4EDB86462D3568ECAAFF\\Карта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9-438-18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20437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Педагогические работники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2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2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141-476-915-64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119-037-379-54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Персональный компьютер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EE476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1C4BF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1C4BF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EE476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27"/>
          <w:footerReference w:type="default" r:id="rId28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Тамала\\ARMv51_files\\3567FA31939C443D9864CB7B2AF7DB76\\Карта СОУТ1.docx"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10-438-18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20437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Педагогические работники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128-904-3243-66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Персональный компьютер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72299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1C4BF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1C4BF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22997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29"/>
          <w:footerReference w:type="default" r:id="rId30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Тамала\\ARMv51_files\\05D9107A49CA4427932C8A3A65446974\\Карта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11-438-18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Помощник воспитателя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16844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№1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013-473-054-13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Уборочный инвентарь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Дезинфицирующее средство "Жавелар"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6376E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3D7F00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3D7F00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76E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31"/>
          <w:footerReference w:type="default" r:id="rId32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Тамала\\ARMv51_files\\8D5B55C515C145F98E8AF8801020447B\\Карта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12-438-18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Повар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16675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№1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Выпуск 51. Раздел "Торговля и общественное питание" (утв. постановлением Минтруда России от 5 марта 2004 г. N 30)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117-993-279-04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Электрическая плита, скороварка, духовой шкаф, пароконвектомат, хлеборезка, овощерезка, мясорубка, тестомешалка, холодильный стол, картофелечистка, холодильник, весы электронные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Продукты питания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15. (1 раз в год),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7B000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D73D1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D73D1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B000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33"/>
          <w:footerReference w:type="default" r:id="rId3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Тамала\\ARMv51_files\\B7891DA5336947969F406D71C0FB5AB7\\Карта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13-438-18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Сторож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18883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№1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014-036-861-11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Не используется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1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6316B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416283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416283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6316B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35"/>
          <w:footerReference w:type="default" r:id="rId36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Тамала\\ARMv51_files\\5B576DA88EB444CEB85CEDB2205EA2EA\\Карта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14-438-18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Музыкальный руководитель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24255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№1 МБДОУ ДС №5 р.п. Тамала Пензенской области - Педагогические работники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040-815-260-22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Музыкальные инструменты, музыкальное оборудование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C9415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2B2D43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2B2D43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C94150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37"/>
          <w:footerReference w:type="default" r:id="rId38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Тамала\\ARMv51_files\\4273CC93FF8C4EBB9C2F17A787B79C76\\Карта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15-438-18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20437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№1 МБДОУ ДС №5 р.п. Тамала Пензенской области - Педагогические работники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129-554-162-75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Персональный компьютер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782C4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1C4BF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1C4BF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782C4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39"/>
          <w:footerReference w:type="default" r:id="rId40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Тамала\\ARMv51_files\\770C7905BDE64BA286DB0B042271DEE8\\Карта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16-438-18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Помощник воспитателя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16844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№2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006-750-387-40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Уборочный инвентарь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Дезинфицирующее средство "Жавелар"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1218E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3D7F00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3D7F00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1218EA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41"/>
          <w:footerReference w:type="default" r:id="rId42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Тамала\\ARMv51_files\\A88AB6F322BA4BBDB1EB814115771F8F\\Карта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17-438-18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Помощник воспитателя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16844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№2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136-112-253-12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Уборочный инвентарь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Дезинфицирующее средство "Жавелар"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80655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3D7F00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3D7F00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80655F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43"/>
          <w:footerReference w:type="default" r:id="rId44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Тамала\\ARMv51_files\\FB11507E95A7431BAEF1FD0D64296F53\\Карта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18-438-18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Повар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16675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№2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Выпуск 51. Раздел "Торговля и общественное питание" (утв. постановлением Минтруда России от 5 марта 2004 г. N 30)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006-750-391-36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Электрическая плита, скороварка, духовой шкаф, пароконвектомат, хлеборезка, овощерезка, мясорубка, тестомешалка, холодильный стол, картофелечистка, холодильник, весы электронные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Продукты питания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15. (1 раз в год),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18362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D73D1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D73D1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183625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45"/>
          <w:footerReference w:type="default" r:id="rId4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Тамала\\ARMv51_files\\966B23F327814BB88FB55B05B4A6A14D\\Карта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19-438-18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Сторож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18883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№2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2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2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019-724-398-73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006-750-370-31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Не используется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1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2E03A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416283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416283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2E03A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47"/>
          <w:footerReference w:type="default" r:id="rId48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Тамала\\ARMv51_files\\228C47482BD244B5AE7F88E21F48260C\\Карта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20-438-18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Музыкальный руководитель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24255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№2 МБДОУ ДС №5 р.п. Тамала Пензенской области - Педагогические работники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040-815-260-22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Музыкальные инструменты, музыкальное оборудование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F118C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2B2D43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2B2D43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F118C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49"/>
          <w:footerReference w:type="default" r:id="rId50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Тамала\\ARMv51_files\\DC95D1A1B19A495A89B9C9CF70AAD9D8\\Карта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21-438-18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20437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№2 МБДОУ ДС №5 р.п. Тамала Пензенской области - Педагогические работники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2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2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006-750-357-34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006-750-362-31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Персональный компьютер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3E456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1C4BF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1C4BF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3E456B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51"/>
          <w:footerReference w:type="default" r:id="rId52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Тамала\\ARMv51_files\\0ABECDAE194E48F799F8AE714F317552\\Карта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22-438-18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20437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Тамалинский филиал</w:t>
        </w:r>
        <w:r w:rsidRPr="004E3406">
          <w:rPr>
            <w:u w:val="single"/>
          </w:rPr>
          <w:t xml:space="preserve"> №2 МБДОУ ДС №5 р.п. Тамала Пензенской области - Педагогические работники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136-648-129-78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Персональный компьютер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4F2CE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1C4BF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1C4BF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4F2CE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53"/>
          <w:footerReference w:type="default" r:id="rId54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Тамала\\ARMv51_files\\2243D27BE90B4A0F8274C7B329CCD942\\Карта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23-438-18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Помощник воспитателя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16844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Малосергиевский филиал</w:t>
        </w:r>
        <w:r w:rsidRPr="004E3406">
          <w:rPr>
            <w:u w:val="single"/>
          </w:rPr>
          <w:t xml:space="preserve">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015-415-945-31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Уборочный инвентарь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Дезинфицирующее средство "Жавелар"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0F755C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3D7F00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3D7F00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0F75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55"/>
          <w:footerReference w:type="default" r:id="rId56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Тамала\\ARMv51_files\\59E04C73142D4FA29BF962E2C701B189\\Карта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24-438-18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Повар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16675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Малосергиевский филиал</w:t>
        </w:r>
        <w:r w:rsidRPr="004E3406">
          <w:rPr>
            <w:u w:val="single"/>
          </w:rPr>
          <w:t xml:space="preserve">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Выпуск 51. Раздел "Торговля и общественное питание" (утв. постановлением Минтруда России от 5 марта 2004 г. N 30)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155-258-090-70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Электрическая плита, скороварка, духовой шкаф, пароконвектомат, хлеборезка, овощерезка, мясорубка, тестомешалка, холодильный стол, картофелечистка, холодильник, весы электронные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Продукты питания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15. (1 раз в год),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7728C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D73D1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D73D1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EF07A3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7728C3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EF07A3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4E51DC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57"/>
          <w:footerReference w:type="default" r:id="rId5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Тамала\\ARMv51_files\\8BD6DF0E9E754120B47AB23C810FCDE6\\Карта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25-438-18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Прачка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Отсутствует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Малосергиевский филиал</w:t>
        </w:r>
        <w:r w:rsidRPr="004E3406">
          <w:rPr>
            <w:u w:val="single"/>
          </w:rPr>
          <w:t xml:space="preserve"> МБДОУ ДС №5 р.п. Тамала Пензенской области - Административно-хозяйственный персонал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Отсутствует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155-258-090-70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Стиральная машина, гладильные принадлежности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Детский стиральный порошок «Ушастый нянь»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п.4.3.3); возможность применения труда инвалидов - да (по медицинским показаниям в соответствии с общей и индивидуальной программами реабилитации инвалидов);</w:t>
        </w:r>
        <w:r w:rsidRPr="004E3406">
          <w:rPr>
            <w:i/>
            <w:u w:val="single"/>
          </w:rPr>
          <w:tab/>
          <w:t>  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 xml:space="preserve">   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D8425C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29171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</w:tr>
      <w:tr w:rsidR="004E3406" w:rsidRPr="004E3406" w:rsidTr="0029171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D8425C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4E3406" w:rsidRPr="004E3406" w:rsidRDefault="0023525F" w:rsidP="009A2489">
      <w:pPr>
        <w:sectPr w:rsidR="004E3406" w:rsidRPr="004E3406" w:rsidSect="004E3406">
          <w:headerReference w:type="default" r:id="rId59"/>
          <w:footerReference w:type="default" r:id="rId60"/>
          <w:pgSz w:w="11906" w:h="16838"/>
          <w:pgMar w:top="673" w:right="851" w:bottom="709" w:left="851" w:header="567" w:footer="319" w:gutter="0"/>
          <w:pgNumType w:start="1"/>
          <w:cols w:space="708"/>
          <w:docGrid w:linePitch="360"/>
        </w:sectPr>
      </w:pPr>
      <w:r w:rsidRPr="004E3406">
        <w:fldChar w:fldCharType="end"/>
      </w:r>
    </w:p>
    <w:p w:rsidR="004E3406" w:rsidRPr="004E3406" w:rsidRDefault="0023525F" w:rsidP="009A2489">
      <w:pPr>
        <w:rPr>
          <w:sz w:val="20"/>
          <w:szCs w:val="20"/>
        </w:rPr>
      </w:pPr>
      <w:r w:rsidRPr="004E3406">
        <w:lastRenderedPageBreak/>
        <w:fldChar w:fldCharType="begin"/>
      </w:r>
      <w:r w:rsidR="004E3406" w:rsidRPr="004E3406">
        <w:instrText xml:space="preserve"> INCLUDETEXT  "D:\\эксперт-сервис\\438-18 МБДОУ ДС №5 р.п. Тамала\\438-18 МБДОУ ДС №5 р.п. Тамала\\ARMv51_files\\10CDF2D2E58546B2B6B5A27756DCEE78\\Карта СОУТ.docx" \!  \* MERGEFORMAT </w:instrText>
      </w:r>
      <w:r w:rsidRPr="004E3406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653"/>
        <w:gridCol w:w="1995"/>
        <w:gridCol w:w="2394"/>
        <w:gridCol w:w="2343"/>
      </w:tblGrid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№ 5 р.п. Тамала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442901, Пензенская область,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Тамалинский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район, р.п</w:t>
            </w:r>
            <w:proofErr w:type="gramStart"/>
            <w:r w:rsidRPr="004E3406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4E3406">
              <w:rPr>
                <w:color w:val="000000"/>
                <w:sz w:val="20"/>
                <w:szCs w:val="20"/>
              </w:rPr>
              <w:t xml:space="preserve">амала, ул. Восточная, дом 29;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Курдина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 xml:space="preserve"> Надежда Ивановна; тел.: (84169)210-84; </w:t>
            </w:r>
            <w:proofErr w:type="spellStart"/>
            <w:r w:rsidRPr="004E3406">
              <w:rPr>
                <w:color w:val="000000"/>
                <w:sz w:val="20"/>
                <w:szCs w:val="20"/>
              </w:rPr>
              <w:t>E-mail</w:t>
            </w:r>
            <w:proofErr w:type="spellEnd"/>
            <w:r w:rsidRPr="004E3406">
              <w:rPr>
                <w:color w:val="000000"/>
                <w:sz w:val="20"/>
                <w:szCs w:val="20"/>
              </w:rPr>
              <w:t>: DOU5TAMJALA@yandex.ru</w:t>
            </w:r>
          </w:p>
        </w:tc>
      </w:tr>
      <w:tr w:rsidR="004E3406" w:rsidRPr="004E3406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4E340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4E3406" w:rsidRPr="004E3406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4E3406" w:rsidRPr="004E3406" w:rsidRDefault="004E3406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4E3406" w:rsidRPr="004E3406" w:rsidTr="00F10646">
        <w:trPr>
          <w:jc w:val="center"/>
        </w:trPr>
        <w:tc>
          <w:tcPr>
            <w:tcW w:w="1800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5832003612</w:t>
            </w:r>
          </w:p>
        </w:tc>
        <w:tc>
          <w:tcPr>
            <w:tcW w:w="165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76757208</w:t>
            </w:r>
          </w:p>
        </w:tc>
        <w:tc>
          <w:tcPr>
            <w:tcW w:w="1995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4210007</w:t>
            </w:r>
          </w:p>
        </w:tc>
        <w:tc>
          <w:tcPr>
            <w:tcW w:w="2394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343" w:type="dxa"/>
            <w:vAlign w:val="center"/>
          </w:tcPr>
          <w:p w:rsidR="004E3406" w:rsidRPr="004E3406" w:rsidRDefault="004E3406" w:rsidP="00F10646">
            <w:pPr>
              <w:jc w:val="center"/>
              <w:rPr>
                <w:color w:val="000000"/>
                <w:sz w:val="20"/>
                <w:szCs w:val="20"/>
              </w:rPr>
            </w:pPr>
            <w:r w:rsidRPr="004E3406">
              <w:rPr>
                <w:color w:val="000000"/>
                <w:sz w:val="20"/>
                <w:szCs w:val="20"/>
              </w:rPr>
              <w:t>56658151</w:t>
            </w:r>
          </w:p>
        </w:tc>
      </w:tr>
    </w:tbl>
    <w:p w:rsidR="004E3406" w:rsidRPr="004E3406" w:rsidRDefault="004E3406" w:rsidP="00367816">
      <w:pPr>
        <w:pStyle w:val="1"/>
      </w:pPr>
    </w:p>
    <w:p w:rsidR="004E3406" w:rsidRPr="004E3406" w:rsidRDefault="004E3406" w:rsidP="00367816">
      <w:pPr>
        <w:pStyle w:val="1"/>
      </w:pPr>
      <w:r w:rsidRPr="004E3406">
        <w:t xml:space="preserve">КАРТА № </w:t>
      </w:r>
      <w:fldSimple w:instr=" DOCVARIABLE rm_number \* MERGEFORMAT " w:fldLock="1">
        <w:r w:rsidRPr="004E3406">
          <w:rPr>
            <w:b w:val="0"/>
          </w:rPr>
          <w:t xml:space="preserve"> 26-438-18 </w:t>
        </w:r>
      </w:fldSimple>
      <w:r w:rsidRPr="004E3406">
        <w:rPr>
          <w:rStyle w:val="a9"/>
          <w:b w:val="0"/>
          <w:u w:val="none"/>
        </w:rPr>
        <w:t> </w:t>
      </w:r>
      <w:r w:rsidRPr="004E3406">
        <w:rPr>
          <w:caps/>
        </w:rPr>
        <w:br/>
      </w:r>
      <w:r w:rsidRPr="004E3406">
        <w:t>специальной оценки условий труда</w:t>
      </w:r>
    </w:p>
    <w:p w:rsidR="004E3406" w:rsidRPr="004E3406" w:rsidRDefault="004E3406" w:rsidP="00357BE5"/>
    <w:tbl>
      <w:tblPr>
        <w:tblW w:w="0" w:type="auto"/>
        <w:tblLook w:val="01E0"/>
      </w:tblPr>
      <w:tblGrid>
        <w:gridCol w:w="8613"/>
        <w:gridCol w:w="1807"/>
      </w:tblGrid>
      <w:tr w:rsidR="004E3406" w:rsidRPr="004E3406" w:rsidTr="003028D7">
        <w:tc>
          <w:tcPr>
            <w:tcW w:w="8613" w:type="dxa"/>
            <w:tcBorders>
              <w:bottom w:val="single" w:sz="4" w:space="0" w:color="auto"/>
            </w:tcBorders>
          </w:tcPr>
          <w:p w:rsidR="004E3406" w:rsidRPr="004E3406" w:rsidRDefault="004E3406" w:rsidP="00864951">
            <w:r w:rsidRPr="004E3406">
              <w:t>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20437</w:t>
            </w:r>
          </w:p>
        </w:tc>
      </w:tr>
      <w:tr w:rsidR="004E3406" w:rsidRPr="004E3406" w:rsidTr="003028D7">
        <w:tc>
          <w:tcPr>
            <w:tcW w:w="8613" w:type="dxa"/>
            <w:tcBorders>
              <w:top w:val="single" w:sz="4" w:space="0" w:color="auto"/>
            </w:tcBorders>
          </w:tcPr>
          <w:p w:rsidR="004E3406" w:rsidRPr="004E3406" w:rsidRDefault="004E3406" w:rsidP="00776AA2">
            <w:pPr>
              <w:rPr>
                <w:vertAlign w:val="superscript"/>
              </w:rPr>
            </w:pPr>
            <w:r w:rsidRPr="004E3406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4E3406" w:rsidRPr="004E3406" w:rsidRDefault="004E3406" w:rsidP="003028D7">
            <w:pPr>
              <w:jc w:val="center"/>
              <w:rPr>
                <w:vertAlign w:val="superscript"/>
              </w:rPr>
            </w:pPr>
            <w:r w:rsidRPr="004E3406">
              <w:rPr>
                <w:vertAlign w:val="superscript"/>
              </w:rPr>
              <w:t>(код по ОК 016-94)</w:t>
            </w:r>
          </w:p>
        </w:tc>
      </w:tr>
    </w:tbl>
    <w:p w:rsidR="004E3406" w:rsidRPr="004E3406" w:rsidRDefault="004E3406" w:rsidP="00776AA2"/>
    <w:p w:rsidR="004E3406" w:rsidRPr="004E3406" w:rsidRDefault="004E3406" w:rsidP="00864951">
      <w:pPr>
        <w:jc w:val="both"/>
      </w:pPr>
      <w:r w:rsidRPr="004E3406">
        <w:t>Наименование структурного подразделения:</w:t>
      </w:r>
      <w:r w:rsidRPr="004E3406">
        <w:rPr>
          <w:rStyle w:val="a9"/>
        </w:rPr>
        <w:t xml:space="preserve"> </w:t>
      </w:r>
      <w:fldSimple w:instr=" DOCVARIABLE ceh_info \* MERGEFORMAT " w:fldLock="1">
        <w:r w:rsidRPr="004E3406">
          <w:rPr>
            <w:rStyle w:val="a9"/>
          </w:rPr>
          <w:t xml:space="preserve"> Малосергиевский филиал</w:t>
        </w:r>
        <w:r w:rsidRPr="004E3406">
          <w:rPr>
            <w:u w:val="single"/>
          </w:rPr>
          <w:t xml:space="preserve"> МБДОУ ДС №5 р.п. Тамала Пензенской области - Педагогические работники</w:t>
        </w:r>
      </w:fldSimple>
      <w:r w:rsidRPr="004E3406">
        <w:rPr>
          <w:rStyle w:val="a9"/>
        </w:rPr>
        <w:t> </w:t>
      </w:r>
    </w:p>
    <w:p w:rsidR="004E3406" w:rsidRPr="004E3406" w:rsidRDefault="004E3406" w:rsidP="00864951">
      <w:pPr>
        <w:jc w:val="both"/>
      </w:pPr>
      <w:r w:rsidRPr="004E3406">
        <w:t>Количество и номера аналогичных рабочих мест:</w:t>
      </w:r>
      <w:r w:rsidRPr="004E3406">
        <w:rPr>
          <w:rStyle w:val="a9"/>
        </w:rPr>
        <w:t xml:space="preserve"> </w:t>
      </w:r>
      <w:fldSimple w:instr=" DOCVARIABLE anal_rms \* MERGEFORMAT " w:fldLock="1">
        <w:r w:rsidRPr="004E3406">
          <w:rPr>
            <w:rStyle w:val="a9"/>
          </w:rPr>
          <w:t xml:space="preserve">  Отсутствуют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832A90">
      <w:pPr>
        <w:jc w:val="both"/>
        <w:rPr>
          <w:color w:val="000000"/>
          <w:sz w:val="20"/>
          <w:szCs w:val="20"/>
          <w:vertAlign w:val="superscript"/>
        </w:rPr>
      </w:pPr>
      <w:r w:rsidRPr="004E3406">
        <w:rPr>
          <w:b/>
        </w:rPr>
        <w:t>Строка 010.</w:t>
      </w:r>
      <w:r w:rsidRPr="004E3406">
        <w:t> Выпуск ЕТКС, ЕКС</w:t>
      </w:r>
      <w:r w:rsidRPr="004E3406">
        <w:rPr>
          <w:u w:val="single"/>
        </w:rPr>
        <w:t>  </w:t>
      </w:r>
      <w:fldSimple w:instr=" DOCVARIABLE &quot;etks_info&quot; \* MERGEFORMAT " w:fldLock="1">
        <w:r w:rsidRPr="004E3406">
          <w:rPr>
            <w:u w:val="single"/>
          </w:rPr>
  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  </w:r>
      </w:fldSimple>
      <w:r w:rsidRPr="004E3406">
        <w:rPr>
          <w:u w:val="single"/>
        </w:rPr>
        <w:t xml:space="preserve"> </w:t>
      </w:r>
      <w:r w:rsidRPr="004E3406">
        <w:rPr>
          <w:u w:val="single"/>
        </w:rPr>
        <w:tab/>
        <w:t>   </w:t>
      </w:r>
      <w:r w:rsidRPr="004E3406">
        <w:br/>
      </w:r>
      <w:r w:rsidRPr="004E3406">
        <w:rPr>
          <w:color w:val="000000"/>
          <w:sz w:val="20"/>
          <w:szCs w:val="20"/>
          <w:vertAlign w:val="superscript"/>
        </w:rPr>
        <w:t> </w:t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</w:r>
      <w:r w:rsidRPr="004E3406">
        <w:rPr>
          <w:color w:val="000000"/>
          <w:sz w:val="20"/>
          <w:szCs w:val="20"/>
          <w:vertAlign w:val="superscript"/>
        </w:rPr>
        <w:tab/>
        <w:t xml:space="preserve"> (выпуск, раздел, дата утверждения)</w:t>
      </w:r>
    </w:p>
    <w:p w:rsidR="004E3406" w:rsidRPr="004E3406" w:rsidRDefault="004E3406" w:rsidP="00776AA2">
      <w:r w:rsidRPr="004E3406">
        <w:rPr>
          <w:b/>
        </w:rPr>
        <w:t>Строка 020.</w:t>
      </w:r>
      <w:r w:rsidRPr="004E3406">
        <w:t xml:space="preserve"> Численность </w:t>
      </w:r>
      <w:proofErr w:type="gramStart"/>
      <w:r w:rsidRPr="004E3406">
        <w:t>работающих</w:t>
      </w:r>
      <w:proofErr w:type="gramEnd"/>
      <w:r w:rsidRPr="004E340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268"/>
      </w:tblGrid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рабочем месте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на всех аналогичных рабочих местах</w:t>
            </w:r>
          </w:p>
        </w:tc>
        <w:tc>
          <w:tcPr>
            <w:tcW w:w="2268" w:type="dxa"/>
          </w:tcPr>
          <w:p w:rsidR="004E3406" w:rsidRPr="004E3406" w:rsidRDefault="004E3406" w:rsidP="003028D7">
            <w:pPr>
              <w:jc w:val="center"/>
            </w:pPr>
            <w:r w:rsidRPr="004E3406">
              <w:t>-</w:t>
            </w:r>
          </w:p>
        </w:tc>
      </w:tr>
      <w:tr w:rsidR="004E3406" w:rsidRPr="004E3406" w:rsidTr="003028D7">
        <w:tc>
          <w:tcPr>
            <w:tcW w:w="7338" w:type="dxa"/>
            <w:gridSpan w:val="2"/>
          </w:tcPr>
          <w:p w:rsidR="004E3406" w:rsidRPr="004E3406" w:rsidRDefault="004E3406" w:rsidP="00776AA2">
            <w:r w:rsidRPr="004E3406">
              <w:t>из них: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женщин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1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  <w:tr w:rsidR="004E3406" w:rsidRPr="004E3406" w:rsidTr="003028D7">
        <w:tc>
          <w:tcPr>
            <w:tcW w:w="5070" w:type="dxa"/>
          </w:tcPr>
          <w:p w:rsidR="004E3406" w:rsidRPr="004E3406" w:rsidRDefault="004E3406" w:rsidP="00776AA2">
            <w:r w:rsidRPr="004E3406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4E3406" w:rsidRPr="004E3406" w:rsidRDefault="004E3406" w:rsidP="003028D7">
            <w:pPr>
              <w:jc w:val="center"/>
            </w:pPr>
            <w:r w:rsidRPr="004E3406">
              <w:t>0</w:t>
            </w:r>
          </w:p>
        </w:tc>
      </w:tr>
    </w:tbl>
    <w:p w:rsidR="004E3406" w:rsidRPr="004E3406" w:rsidRDefault="004E3406" w:rsidP="00776AA2">
      <w:pPr>
        <w:rPr>
          <w:b/>
        </w:rPr>
      </w:pPr>
    </w:p>
    <w:p w:rsidR="004E3406" w:rsidRPr="004E3406" w:rsidRDefault="004E3406" w:rsidP="00776AA2">
      <w:r w:rsidRPr="004E3406">
        <w:rPr>
          <w:b/>
        </w:rPr>
        <w:t>Строка 021.</w:t>
      </w:r>
      <w:r w:rsidRPr="004E3406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84"/>
      </w:tblGrid>
      <w:tr w:rsidR="004E3406" w:rsidRPr="004E3406" w:rsidTr="003028D7">
        <w:tc>
          <w:tcPr>
            <w:tcW w:w="6345" w:type="dxa"/>
            <w:tcBorders>
              <w:right w:val="single" w:sz="4" w:space="0" w:color="auto"/>
            </w:tcBorders>
          </w:tcPr>
          <w:p w:rsidR="004E3406" w:rsidRPr="004E3406" w:rsidRDefault="004E3406" w:rsidP="003028D7">
            <w:pPr>
              <w:jc w:val="center"/>
            </w:pPr>
            <w:r w:rsidRPr="004E3406">
              <w:t>028-471-484-66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3406" w:rsidRPr="004E3406" w:rsidRDefault="004E3406" w:rsidP="00AD14A4">
            <w:pPr>
              <w:rPr>
                <w:rStyle w:val="a7"/>
              </w:rPr>
            </w:pPr>
          </w:p>
        </w:tc>
      </w:tr>
    </w:tbl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1D369C">
      <w:pPr>
        <w:jc w:val="both"/>
      </w:pPr>
      <w:r w:rsidRPr="004E3406">
        <w:rPr>
          <w:b/>
        </w:rPr>
        <w:t>Строка 022.</w:t>
      </w:r>
      <w:r w:rsidRPr="004E3406">
        <w:t xml:space="preserve">  Используемое оборудование:</w:t>
      </w:r>
      <w:r w:rsidRPr="004E3406">
        <w:rPr>
          <w:rStyle w:val="a9"/>
        </w:rPr>
        <w:t xml:space="preserve"> </w:t>
      </w:r>
      <w:fldSimple w:instr=" DOCVARIABLE oborud \* MERGEFORMAT " w:fldLock="1">
        <w:r w:rsidRPr="004E3406">
          <w:rPr>
            <w:rStyle w:val="a9"/>
          </w:rPr>
          <w:t xml:space="preserve"> Персональный компьютер </w:t>
        </w:r>
      </w:fldSimple>
      <w:r w:rsidRPr="004E3406">
        <w:rPr>
          <w:rStyle w:val="a9"/>
        </w:rPr>
        <w:t> </w:t>
      </w:r>
    </w:p>
    <w:p w:rsidR="004E3406" w:rsidRPr="004E3406" w:rsidRDefault="004E3406" w:rsidP="001D369C">
      <w:pPr>
        <w:ind w:firstLine="1418"/>
        <w:jc w:val="both"/>
      </w:pPr>
      <w:r w:rsidRPr="004E3406">
        <w:t>Используемые сырье и материалы:</w:t>
      </w:r>
      <w:r w:rsidRPr="004E3406">
        <w:rPr>
          <w:rStyle w:val="a9"/>
        </w:rPr>
        <w:t xml:space="preserve"> </w:t>
      </w:r>
      <w:fldSimple w:instr=" DOCVARIABLE tools \* MERGEFORMAT " w:fldLock="1">
        <w:r w:rsidRPr="004E3406">
          <w:rPr>
            <w:rStyle w:val="a9"/>
          </w:rPr>
          <w:t xml:space="preserve"> Не используются </w:t>
        </w:r>
      </w:fldSimple>
      <w:r w:rsidRPr="004E3406">
        <w:rPr>
          <w:rStyle w:val="a9"/>
        </w:rPr>
        <w:t> </w:t>
      </w:r>
    </w:p>
    <w:p w:rsidR="004E3406" w:rsidRPr="004E3406" w:rsidRDefault="004E3406" w:rsidP="00AD14A4">
      <w:pPr>
        <w:rPr>
          <w:rStyle w:val="a7"/>
        </w:rPr>
      </w:pPr>
    </w:p>
    <w:p w:rsidR="004E3406" w:rsidRPr="004E3406" w:rsidRDefault="004E3406" w:rsidP="00481C22">
      <w:r w:rsidRPr="004E3406">
        <w:rPr>
          <w:b/>
        </w:rPr>
        <w:t>Строка 030.</w:t>
      </w:r>
      <w:r w:rsidRPr="004E3406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2"/>
        <w:gridCol w:w="1134"/>
        <w:gridCol w:w="1559"/>
        <w:gridCol w:w="2127"/>
        <w:gridCol w:w="283"/>
      </w:tblGrid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Класс (подкласс</w:t>
            </w:r>
            <w:proofErr w:type="gramStart"/>
            <w:r w:rsidRPr="004E3406">
              <w:t>)у</w:t>
            </w:r>
            <w:proofErr w:type="gramEnd"/>
            <w:r w:rsidRPr="004E3406">
              <w:t>словий труда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 xml:space="preserve">Эффективность </w:t>
            </w:r>
            <w:proofErr w:type="gramStart"/>
            <w:r w:rsidRPr="004E3406">
              <w:t>СИЗ</w:t>
            </w:r>
            <w:proofErr w:type="gramEnd"/>
            <w:r w:rsidRPr="004E3406">
              <w:t>*, +/-/</w:t>
            </w:r>
            <w:r w:rsidRPr="004E3406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 xml:space="preserve">Аэрозоли преимущественно </w:t>
            </w:r>
            <w:proofErr w:type="spellStart"/>
            <w:r w:rsidRPr="004E3406">
              <w:rPr>
                <w:color w:val="000000"/>
              </w:rPr>
              <w:t>фиброгенного</w:t>
            </w:r>
            <w:proofErr w:type="spellEnd"/>
            <w:r w:rsidRPr="004E3406">
              <w:rPr>
                <w:color w:val="000000"/>
              </w:rPr>
              <w:t xml:space="preserve"> действия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-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  <w:tr w:rsidR="004E3406" w:rsidRPr="004E3406" w:rsidTr="003028D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4E3406" w:rsidRPr="004E3406" w:rsidRDefault="004E3406" w:rsidP="003028D7">
            <w:pPr>
              <w:pStyle w:val="a8"/>
              <w:jc w:val="left"/>
              <w:rPr>
                <w:color w:val="000000"/>
              </w:rPr>
            </w:pPr>
            <w:r w:rsidRPr="004E3406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4E3406" w:rsidRPr="004E3406" w:rsidRDefault="004E3406" w:rsidP="007657D5">
            <w:pPr>
              <w:pStyle w:val="a8"/>
            </w:pPr>
            <w:r w:rsidRPr="004E3406">
              <w:t>2</w:t>
            </w:r>
          </w:p>
        </w:tc>
        <w:tc>
          <w:tcPr>
            <w:tcW w:w="1559" w:type="dxa"/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E3406" w:rsidRPr="004E3406" w:rsidRDefault="004E3406" w:rsidP="00C03F4A">
            <w:pPr>
              <w:pStyle w:val="a8"/>
            </w:pPr>
            <w:r w:rsidRPr="004E3406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406" w:rsidRPr="004E3406" w:rsidRDefault="004E3406" w:rsidP="007657D5">
            <w:pPr>
              <w:pStyle w:val="a8"/>
            </w:pPr>
          </w:p>
        </w:tc>
      </w:tr>
    </w:tbl>
    <w:p w:rsidR="004E3406" w:rsidRPr="004E3406" w:rsidRDefault="004E3406" w:rsidP="00481C22">
      <w:pPr>
        <w:rPr>
          <w:sz w:val="16"/>
          <w:szCs w:val="16"/>
        </w:rPr>
      </w:pPr>
      <w:r w:rsidRPr="004E3406">
        <w:rPr>
          <w:sz w:val="16"/>
          <w:szCs w:val="16"/>
        </w:rPr>
        <w:t>* Средства индивидуальной защиты</w:t>
      </w:r>
    </w:p>
    <w:p w:rsidR="004E3406" w:rsidRPr="004E3406" w:rsidRDefault="004E3406" w:rsidP="00481C22">
      <w:r w:rsidRPr="004E3406">
        <w:rPr>
          <w:b/>
        </w:rPr>
        <w:t>Строка  040.</w:t>
      </w:r>
      <w:r w:rsidRPr="004E3406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1276"/>
        <w:gridCol w:w="1417"/>
        <w:gridCol w:w="4107"/>
      </w:tblGrid>
      <w:tr w:rsidR="004E3406" w:rsidRPr="004E3406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№</w:t>
            </w:r>
            <w:r w:rsidRPr="004E3406">
              <w:br/>
            </w:r>
            <w:proofErr w:type="spellStart"/>
            <w:proofErr w:type="gramStart"/>
            <w:r w:rsidRPr="004E3406">
              <w:t>п</w:t>
            </w:r>
            <w:proofErr w:type="spellEnd"/>
            <w:proofErr w:type="gramEnd"/>
            <w:r w:rsidRPr="004E3406">
              <w:t>/</w:t>
            </w:r>
            <w:proofErr w:type="spellStart"/>
            <w:r w:rsidRPr="004E3406"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E3406" w:rsidRPr="004E3406" w:rsidRDefault="004E3406" w:rsidP="00F31AF6">
            <w:pPr>
              <w:pStyle w:val="a8"/>
            </w:pPr>
            <w:r w:rsidRPr="004E3406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  <w:r w:rsidRPr="004E3406">
              <w:t>По результатам оценки условий труда</w:t>
            </w:r>
          </w:p>
        </w:tc>
      </w:tr>
      <w:tr w:rsidR="004E3406" w:rsidRPr="004E3406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 xml:space="preserve">необходимость  в установлении </w:t>
            </w:r>
            <w:r w:rsidRPr="004E3406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481C22">
            <w:pPr>
              <w:pStyle w:val="a8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основание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864951">
            <w:pPr>
              <w:pStyle w:val="a8"/>
              <w:jc w:val="left"/>
            </w:pPr>
            <w:r w:rsidRPr="004E3406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отсутствует</w:t>
            </w:r>
          </w:p>
        </w:tc>
      </w:tr>
      <w:tr w:rsidR="004E3406" w:rsidRPr="004E3406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  <w:jc w:val="left"/>
            </w:pPr>
            <w:r w:rsidRPr="004E3406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1456F8">
            <w:pPr>
              <w:pStyle w:val="a8"/>
            </w:pPr>
            <w:r w:rsidRPr="004E3406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06" w:rsidRPr="004E3406" w:rsidRDefault="004E3406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4E3406"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20. (1 раз в год)</w:t>
            </w:r>
          </w:p>
        </w:tc>
      </w:tr>
    </w:tbl>
    <w:p w:rsidR="004E3406" w:rsidRPr="004E3406" w:rsidRDefault="004E3406" w:rsidP="00481C22">
      <w:pPr>
        <w:rPr>
          <w:rStyle w:val="a7"/>
        </w:rPr>
      </w:pPr>
    </w:p>
    <w:p w:rsidR="004E3406" w:rsidRPr="004E3406" w:rsidRDefault="004E3406" w:rsidP="007462E1">
      <w:pPr>
        <w:jc w:val="both"/>
      </w:pPr>
      <w:r w:rsidRPr="004E3406">
        <w:rPr>
          <w:b/>
        </w:rPr>
        <w:t>Строка 050.</w:t>
      </w:r>
      <w:r w:rsidRPr="004E3406">
        <w:t> Рекомендации по улучшению условий труда, по режимам труда и отдыха, по подбору работников: </w:t>
      </w:r>
      <w:r w:rsidRPr="004E3406">
        <w:rPr>
          <w:u w:val="single"/>
        </w:rPr>
        <w:t>  </w:t>
      </w:r>
      <w:fldSimple w:instr=" DOCVARIABLE &quot;s_050&quot; \* MERGEFORMAT " w:fldLock="1">
        <w:r w:rsidRPr="004E3406">
          <w:rPr>
            <w:i/>
            <w:u w:val="single"/>
          </w:rPr>
          <w:t>1. Рекомендации по подбору работников: возможность применения труда женщин - да; возможность применения труда лиц до 18 лет - нет (СанПиН 2.4.6.2553-09, п.4.6.1); возможность применения труда инвалидов - да (по медицинским показаниям в соответствии с общей и индивидуальной программами реабилитации инвалидов); </w:t>
        </w:r>
        <w:r w:rsidRPr="004E3406">
          <w:rPr>
            <w:i/>
            <w:u w:val="single"/>
          </w:rPr>
          <w:br/>
          <w:t xml:space="preserve"> 2. Рекомендуемые режимы труда и отдыха: в соответствии с графиком работы организации.</w:t>
        </w:r>
      </w:fldSimple>
      <w:r w:rsidRPr="004E3406">
        <w:rPr>
          <w:u w:val="single"/>
        </w:rPr>
        <w:t xml:space="preserve"> </w:t>
      </w:r>
      <w:r w:rsidRPr="004E3406">
        <w:br/>
      </w:r>
    </w:p>
    <w:p w:rsidR="004E3406" w:rsidRPr="004E3406" w:rsidRDefault="004E3406" w:rsidP="003C5C39">
      <w:r w:rsidRPr="004E3406">
        <w:t>Дата составления: </w:t>
      </w:r>
      <w:r w:rsidRPr="004E3406">
        <w:rPr>
          <w:u w:val="single"/>
        </w:rPr>
        <w:t xml:space="preserve">  </w:t>
      </w:r>
      <w:fldSimple w:instr=" DOCVARIABLE fill_date \* MERGEFORMAT " w:fldLock="1">
        <w:r w:rsidRPr="004E3406">
          <w:rPr>
            <w:u w:val="single"/>
          </w:rPr>
          <w:t>29.10.2018</w:t>
        </w:r>
      </w:fldSimple>
      <w:r w:rsidRPr="004E3406">
        <w:rPr>
          <w:u w:val="single"/>
        </w:rPr>
        <w:t xml:space="preserve">    </w:t>
      </w:r>
    </w:p>
    <w:p w:rsidR="004E3406" w:rsidRPr="004E3406" w:rsidRDefault="004E3406" w:rsidP="00481C22"/>
    <w:p w:rsidR="004E3406" w:rsidRPr="004E3406" w:rsidRDefault="004E3406" w:rsidP="00864951">
      <w:pPr>
        <w:jc w:val="both"/>
      </w:pPr>
      <w:r w:rsidRPr="004E3406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Заведующий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Курдина</w:t>
            </w:r>
            <w:proofErr w:type="spellEnd"/>
            <w:r w:rsidRPr="004E3406">
              <w:t xml:space="preserve"> Н.И.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35612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4E3406" w:rsidRPr="004E3406" w:rsidTr="005F30F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  <w:proofErr w:type="spellStart"/>
            <w:r w:rsidRPr="004E3406">
              <w:t>Седакова</w:t>
            </w:r>
            <w:proofErr w:type="spellEnd"/>
            <w:r w:rsidRPr="004E3406">
              <w:t xml:space="preserve"> А.Ю.</w:t>
            </w:r>
          </w:p>
        </w:tc>
        <w:tc>
          <w:tcPr>
            <w:tcW w:w="284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Ф.И.О.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  <w:r w:rsidRPr="004E3406">
              <w:t>Осипова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864951">
      <w:pPr>
        <w:jc w:val="both"/>
      </w:pPr>
      <w:r w:rsidRPr="004E3406">
        <w:t>Экспер</w:t>
      </w:r>
      <w:proofErr w:type="gramStart"/>
      <w:r w:rsidRPr="004E3406">
        <w:t>т(</w:t>
      </w:r>
      <w:proofErr w:type="gramEnd"/>
      <w:r w:rsidRPr="004E3406">
        <w:t>-</w:t>
      </w:r>
      <w:proofErr w:type="spellStart"/>
      <w:r w:rsidRPr="004E3406">
        <w:t>ы</w:t>
      </w:r>
      <w:proofErr w:type="spellEnd"/>
      <w:r w:rsidRPr="004E3406">
        <w:t>) организации, проводившей специальную оценку условий труда:</w:t>
      </w:r>
    </w:p>
    <w:tbl>
      <w:tblPr>
        <w:tblW w:w="10456" w:type="dxa"/>
        <w:tblLayout w:type="fixed"/>
        <w:tblLook w:val="01E0"/>
      </w:tblPr>
      <w:tblGrid>
        <w:gridCol w:w="2802"/>
        <w:gridCol w:w="283"/>
        <w:gridCol w:w="1843"/>
        <w:gridCol w:w="283"/>
        <w:gridCol w:w="3261"/>
        <w:gridCol w:w="283"/>
        <w:gridCol w:w="1701"/>
      </w:tblGrid>
      <w:tr w:rsidR="004E3406" w:rsidRPr="004E3406" w:rsidTr="001C4BF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2147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proofErr w:type="spellStart"/>
            <w:r w:rsidRPr="004E3406">
              <w:t>Шмыров</w:t>
            </w:r>
            <w:proofErr w:type="spellEnd"/>
            <w:r w:rsidRPr="004E3406">
              <w:t xml:space="preserve"> А.А.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C5C39">
            <w:pPr>
              <w:pStyle w:val="a8"/>
            </w:pPr>
            <w:r w:rsidRPr="004E3406">
              <w:t>29.10.2018</w:t>
            </w:r>
          </w:p>
        </w:tc>
      </w:tr>
      <w:tr w:rsidR="004E3406" w:rsidRPr="004E3406" w:rsidTr="001C4BF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(№ в реестре)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7462E1"/>
    <w:p w:rsidR="004E3406" w:rsidRPr="004E3406" w:rsidRDefault="004E3406" w:rsidP="00864951">
      <w:pPr>
        <w:jc w:val="both"/>
      </w:pPr>
      <w:r w:rsidRPr="004E3406">
        <w:t>С результатами специальной оценки условий труда ознакомле</w:t>
      </w:r>
      <w:proofErr w:type="gramStart"/>
      <w:r w:rsidRPr="004E3406">
        <w:t>н(</w:t>
      </w:r>
      <w:proofErr w:type="spellStart"/>
      <w:proofErr w:type="gramEnd"/>
      <w:r w:rsidRPr="004E3406">
        <w:t>ы</w:t>
      </w:r>
      <w:proofErr w:type="spellEnd"/>
      <w:r w:rsidRPr="004E3406">
        <w:t>)</w:t>
      </w:r>
    </w:p>
    <w:tbl>
      <w:tblPr>
        <w:tblW w:w="0" w:type="auto"/>
        <w:jc w:val="center"/>
        <w:tblLayout w:type="fixed"/>
        <w:tblLook w:val="0000"/>
      </w:tblPr>
      <w:tblGrid>
        <w:gridCol w:w="2751"/>
        <w:gridCol w:w="283"/>
        <w:gridCol w:w="5387"/>
        <w:gridCol w:w="283"/>
        <w:gridCol w:w="1613"/>
      </w:tblGrid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4E3406" w:rsidRPr="004E3406" w:rsidRDefault="004E3406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4E3406" w:rsidRPr="004E3406" w:rsidRDefault="004E3406" w:rsidP="004E51DC">
            <w:pPr>
              <w:pStyle w:val="a8"/>
            </w:pP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b/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3406" w:rsidRPr="004E3406" w:rsidRDefault="004E3406" w:rsidP="00356124">
            <w:pPr>
              <w:pStyle w:val="a8"/>
            </w:pPr>
          </w:p>
        </w:tc>
      </w:tr>
      <w:tr w:rsidR="004E3406" w:rsidRPr="004E3406" w:rsidTr="005F30F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4E3406" w:rsidRPr="004E3406" w:rsidRDefault="004E3406" w:rsidP="00356124">
            <w:pPr>
              <w:pStyle w:val="a8"/>
              <w:rPr>
                <w:vertAlign w:val="superscript"/>
              </w:rPr>
            </w:pPr>
            <w:r w:rsidRPr="004E3406">
              <w:rPr>
                <w:vertAlign w:val="superscript"/>
              </w:rPr>
              <w:t>(дата)</w:t>
            </w:r>
          </w:p>
        </w:tc>
      </w:tr>
    </w:tbl>
    <w:p w:rsidR="004E3406" w:rsidRPr="004E3406" w:rsidRDefault="004E3406" w:rsidP="003C5C39"/>
    <w:p w:rsidR="004E3406" w:rsidRPr="004E3406" w:rsidRDefault="004E3406" w:rsidP="003C5C39">
      <w:r w:rsidRPr="004E3406">
        <w:br w:type="column"/>
      </w:r>
    </w:p>
    <w:p w:rsidR="000F6029" w:rsidRPr="004E3406" w:rsidRDefault="0023525F" w:rsidP="009A2489">
      <w:r w:rsidRPr="004E3406">
        <w:fldChar w:fldCharType="end"/>
      </w:r>
    </w:p>
    <w:sectPr w:rsidR="000F6029" w:rsidRPr="004E3406" w:rsidSect="004E3406">
      <w:headerReference w:type="default" r:id="rId61"/>
      <w:footerReference w:type="default" r:id="rId62"/>
      <w:pgSz w:w="11906" w:h="16838"/>
      <w:pgMar w:top="673" w:right="851" w:bottom="709" w:left="851" w:header="567" w:footer="31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C79" w:rsidRPr="00EA120F" w:rsidRDefault="000E3C79" w:rsidP="004E3406">
      <w:r>
        <w:separator/>
      </w:r>
    </w:p>
  </w:endnote>
  <w:endnote w:type="continuationSeparator" w:id="0">
    <w:p w:rsidR="000E3C79" w:rsidRPr="00EA120F" w:rsidRDefault="000E3C79" w:rsidP="004E3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8-438-18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9-438-18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10-438-18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11-438-18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12-438-18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13-438-18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3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14-438-18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15-438-18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16-438-18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17-438-18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  <w:bookmarkStart w:id="37" w:name="kolontitul2"/>
          <w:bookmarkEnd w:id="37"/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5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5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18-438-18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19-438-18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20-438-18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21-438-18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22-438-18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23-438-18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24-438-18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25-438-18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26-438-18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3-438-18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4-438-18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5-438-18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6-438-18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3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4821"/>
      <w:gridCol w:w="784"/>
      <w:gridCol w:w="4815"/>
    </w:tblGrid>
    <w:tr w:rsidR="00481C22" w:rsidTr="003028D7">
      <w:tc>
        <w:tcPr>
          <w:tcW w:w="4428" w:type="dxa"/>
        </w:tcPr>
        <w:p w:rsidR="00481C22" w:rsidRPr="003028D7" w:rsidRDefault="00615121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7-438-18</w:t>
          </w:r>
        </w:p>
      </w:tc>
      <w:tc>
        <w:tcPr>
          <w:tcW w:w="720" w:type="dxa"/>
        </w:tcPr>
        <w:p w:rsidR="00481C22" w:rsidRPr="003028D7" w:rsidRDefault="000E3C79" w:rsidP="003028D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3028D7" w:rsidRDefault="00615121" w:rsidP="003028D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3028D7">
            <w:rPr>
              <w:rStyle w:val="ac"/>
              <w:sz w:val="20"/>
              <w:szCs w:val="20"/>
            </w:rPr>
            <w:t xml:space="preserve">Стр. </w:t>
          </w:r>
          <w:r w:rsidR="0023525F" w:rsidRPr="003028D7">
            <w:rPr>
              <w:rStyle w:val="ac"/>
              <w:sz w:val="20"/>
              <w:szCs w:val="20"/>
            </w:rPr>
            <w:fldChar w:fldCharType="begin"/>
          </w:r>
          <w:r w:rsidRPr="003028D7">
            <w:rPr>
              <w:rStyle w:val="ac"/>
              <w:sz w:val="20"/>
              <w:szCs w:val="20"/>
            </w:rPr>
            <w:instrText xml:space="preserve">PAGE  </w:instrText>
          </w:r>
          <w:r w:rsidR="0023525F" w:rsidRPr="003028D7">
            <w:rPr>
              <w:rStyle w:val="ac"/>
              <w:sz w:val="20"/>
              <w:szCs w:val="20"/>
            </w:rPr>
            <w:fldChar w:fldCharType="separate"/>
          </w:r>
          <w:r w:rsidR="00886B6A">
            <w:rPr>
              <w:rStyle w:val="ac"/>
              <w:noProof/>
              <w:sz w:val="20"/>
              <w:szCs w:val="20"/>
            </w:rPr>
            <w:t>4</w:t>
          </w:r>
          <w:r w:rsidR="0023525F" w:rsidRPr="003028D7">
            <w:rPr>
              <w:rStyle w:val="ac"/>
              <w:sz w:val="20"/>
              <w:szCs w:val="20"/>
            </w:rPr>
            <w:fldChar w:fldCharType="end"/>
          </w:r>
          <w:r w:rsidRPr="003028D7">
            <w:rPr>
              <w:rStyle w:val="ac"/>
              <w:sz w:val="20"/>
              <w:szCs w:val="20"/>
            </w:rPr>
            <w:t xml:space="preserve"> из </w:t>
          </w:r>
          <w:fldSimple w:instr=" SECTIONPAGES   \* MERGEFORMAT ">
            <w:r w:rsidR="00886B6A" w:rsidRPr="00886B6A">
              <w:rPr>
                <w:rStyle w:val="ac"/>
                <w:noProof/>
                <w:sz w:val="20"/>
              </w:rPr>
              <w:t>4</w:t>
            </w:r>
          </w:fldSimple>
          <w:r w:rsidRPr="003028D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0E3C7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C79" w:rsidRPr="00EA120F" w:rsidRDefault="000E3C79" w:rsidP="004E3406">
      <w:r>
        <w:separator/>
      </w:r>
    </w:p>
  </w:footnote>
  <w:footnote w:type="continuationSeparator" w:id="0">
    <w:p w:rsidR="000E3C79" w:rsidRPr="00EA120F" w:rsidRDefault="000E3C79" w:rsidP="004E34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06" w:rsidRDefault="004E3406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tt_org" w:val="    "/>
    <w:docVar w:name="ceh_info" w:val="    "/>
    <w:docVar w:name="class" w:val=" не определен "/>
    <w:docVar w:name="co_classes" w:val="   "/>
    <w:docVar w:name="D_dog" w:val=" "/>
    <w:docVar w:name="D_prikaz" w:val=" "/>
    <w:docVar w:name="fac_name" w:val="Отчет"/>
    <w:docVar w:name="fac_name2" w:val="Карта"/>
    <w:docVar w:name="facid" w:val="3"/>
    <w:docVar w:name="fact_adr" w:val="   "/>
    <w:docVar w:name="fill_date" w:val="   "/>
    <w:docVar w:name="hlp" w:val="11"/>
    <w:docVar w:name="izm_date" w:val="    "/>
    <w:docVar w:name="izm_metod" w:val="    "/>
    <w:docVar w:name="izm_time" w:val="1"/>
    <w:docVar w:name="izm_tools" w:val="    "/>
    <w:docVar w:name="measures" w:val="   "/>
    <w:docVar w:name="measures2" w:val="   "/>
    <w:docVar w:name="N_dog" w:val=" "/>
    <w:docVar w:name="N_prikaz" w:val=" "/>
    <w:docVar w:name="raschet" w:val="   "/>
    <w:docVar w:name="rm_name" w:val="                                          "/>
    <w:docVar w:name="sign_date" w:val="   "/>
    <w:docVar w:name="struct_info" w:val="    "/>
    <w:docVar w:name="template" w:val="print2.dot"/>
    <w:docVar w:name="version" w:val="5"/>
  </w:docVars>
  <w:rsids>
    <w:rsidRoot w:val="004E3406"/>
    <w:rsid w:val="0005566C"/>
    <w:rsid w:val="000A6253"/>
    <w:rsid w:val="000E3C79"/>
    <w:rsid w:val="000F6029"/>
    <w:rsid w:val="002149B0"/>
    <w:rsid w:val="00234932"/>
    <w:rsid w:val="0023525F"/>
    <w:rsid w:val="002E55C6"/>
    <w:rsid w:val="003876C3"/>
    <w:rsid w:val="00402CAC"/>
    <w:rsid w:val="00444410"/>
    <w:rsid w:val="004A47AD"/>
    <w:rsid w:val="004C4DB2"/>
    <w:rsid w:val="004E3406"/>
    <w:rsid w:val="005A3A36"/>
    <w:rsid w:val="005B7FE8"/>
    <w:rsid w:val="00615121"/>
    <w:rsid w:val="0069682B"/>
    <w:rsid w:val="00717C9F"/>
    <w:rsid w:val="007262F1"/>
    <w:rsid w:val="00743B16"/>
    <w:rsid w:val="007566DD"/>
    <w:rsid w:val="007D1852"/>
    <w:rsid w:val="00886B6A"/>
    <w:rsid w:val="008E68DE"/>
    <w:rsid w:val="0090588D"/>
    <w:rsid w:val="009A2489"/>
    <w:rsid w:val="00A67754"/>
    <w:rsid w:val="00A91908"/>
    <w:rsid w:val="00AA4551"/>
    <w:rsid w:val="00AD7C32"/>
    <w:rsid w:val="00DB5302"/>
    <w:rsid w:val="00E124F4"/>
    <w:rsid w:val="00E62350"/>
    <w:rsid w:val="00FB001B"/>
    <w:rsid w:val="00FD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00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340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E3406"/>
    <w:rPr>
      <w:rFonts w:cs="Arial"/>
      <w:b/>
      <w:bCs/>
      <w:kern w:val="32"/>
      <w:sz w:val="24"/>
      <w:szCs w:val="32"/>
    </w:rPr>
  </w:style>
  <w:style w:type="paragraph" w:customStyle="1" w:styleId="a6">
    <w:name w:val="Раздел"/>
    <w:basedOn w:val="a"/>
    <w:link w:val="a7"/>
    <w:rsid w:val="004E3406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4E3406"/>
    <w:rPr>
      <w:b/>
      <w:color w:val="000000"/>
      <w:sz w:val="24"/>
      <w:szCs w:val="24"/>
    </w:rPr>
  </w:style>
  <w:style w:type="paragraph" w:customStyle="1" w:styleId="a8">
    <w:name w:val="Табличный"/>
    <w:basedOn w:val="a"/>
    <w:rsid w:val="004E3406"/>
    <w:pPr>
      <w:jc w:val="center"/>
    </w:pPr>
    <w:rPr>
      <w:sz w:val="20"/>
      <w:szCs w:val="20"/>
    </w:rPr>
  </w:style>
  <w:style w:type="character" w:customStyle="1" w:styleId="a9">
    <w:name w:val="Поле"/>
    <w:basedOn w:val="a0"/>
    <w:rsid w:val="004E3406"/>
    <w:rPr>
      <w:rFonts w:ascii="Times New Roman" w:hAnsi="Times New Roman"/>
      <w:sz w:val="24"/>
      <w:u w:val="single"/>
    </w:rPr>
  </w:style>
  <w:style w:type="paragraph" w:styleId="aa">
    <w:name w:val="footer"/>
    <w:basedOn w:val="a"/>
    <w:link w:val="ab"/>
    <w:rsid w:val="004E34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E3406"/>
    <w:rPr>
      <w:sz w:val="24"/>
      <w:szCs w:val="24"/>
    </w:rPr>
  </w:style>
  <w:style w:type="character" w:styleId="ac">
    <w:name w:val="page number"/>
    <w:basedOn w:val="a0"/>
    <w:rsid w:val="004E3406"/>
  </w:style>
  <w:style w:type="paragraph" w:styleId="ad">
    <w:name w:val="header"/>
    <w:basedOn w:val="a"/>
    <w:link w:val="ae"/>
    <w:rsid w:val="004E340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E3406"/>
    <w:rPr>
      <w:sz w:val="24"/>
      <w:szCs w:val="24"/>
    </w:rPr>
  </w:style>
  <w:style w:type="paragraph" w:styleId="af">
    <w:name w:val="Balloon Text"/>
    <w:basedOn w:val="a"/>
    <w:link w:val="af0"/>
    <w:rsid w:val="00886B6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86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6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61" Type="http://schemas.openxmlformats.org/officeDocument/2006/relationships/header" Target="header28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header" Target="header23.xml"/><Relationship Id="rId3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prin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print2</Template>
  <TotalTime>6</TotalTime>
  <Pages>1</Pages>
  <Words>21174</Words>
  <Characters>120693</Characters>
  <Application>Microsoft Office Word</Application>
  <DocSecurity>0</DocSecurity>
  <Lines>1005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Аэрозоли ПФД</vt:lpstr>
    </vt:vector>
  </TitlesOfParts>
  <Company>att-support.ru</Company>
  <LinksUpToDate>false</LinksUpToDate>
  <CharactersWithSpaces>141584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Аэрозоли ПФД</dc:title>
  <dc:creator>Admin</dc:creator>
  <cp:lastModifiedBy>Admin</cp:lastModifiedBy>
  <cp:revision>4</cp:revision>
  <dcterms:created xsi:type="dcterms:W3CDTF">2018-11-16T18:34:00Z</dcterms:created>
  <dcterms:modified xsi:type="dcterms:W3CDTF">2019-02-18T08:07:00Z</dcterms:modified>
</cp:coreProperties>
</file>